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A65" w:rsidRDefault="00EF6A65" w:rsidP="00880C5B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EF6A65" w:rsidRDefault="00EF6A65" w:rsidP="00880C5B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EF6A65" w:rsidRDefault="00EF6A65" w:rsidP="00880C5B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EF6A65" w:rsidRPr="00637EFF" w:rsidRDefault="00EF6A65" w:rsidP="00637EF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Υποδ. 2</w:t>
      </w:r>
    </w:p>
    <w:p w:rsidR="00EF6A65" w:rsidRDefault="00EF6A65" w:rsidP="00880C5B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4pt;margin-top:.55pt;width:270pt;height:463.85pt;z-index:251656704" wrapcoords="-67 0 -67 21567 21600 21567 21600 0 -67 0" stroked="f">
            <v:textbox style="mso-next-textbox:#_x0000_s1026">
              <w:txbxContent>
                <w:p w:rsidR="00EF6A65" w:rsidRPr="00BD67A9" w:rsidRDefault="00EF6A65" w:rsidP="00880C5B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BD67A9">
                    <w:rPr>
                      <w:rFonts w:ascii="Calibri" w:hAnsi="Calibri"/>
                      <w:b/>
                    </w:rPr>
                    <w:t>ΠΡΟΣ:</w:t>
                  </w:r>
                </w:p>
                <w:p w:rsidR="00EF6A65" w:rsidRPr="00BD67A9" w:rsidRDefault="00EF6A65" w:rsidP="00880C5B">
                  <w:pPr>
                    <w:rPr>
                      <w:rFonts w:ascii="Calibri" w:hAnsi="Calibri"/>
                      <w:b/>
                    </w:rPr>
                  </w:pPr>
                </w:p>
                <w:p w:rsidR="00EF6A65" w:rsidRPr="00BD67A9" w:rsidRDefault="00EF6A65" w:rsidP="008C012F">
                  <w:pPr>
                    <w:jc w:val="center"/>
                    <w:rPr>
                      <w:rFonts w:ascii="Calibri" w:hAnsi="Calibri"/>
                      <w:b/>
                    </w:rPr>
                  </w:pPr>
                  <w:r w:rsidRPr="00BD67A9">
                    <w:rPr>
                      <w:rFonts w:ascii="Calibri" w:hAnsi="Calibri"/>
                      <w:b/>
                    </w:rPr>
                    <w:t>Δ/ΝΣΗ Δ/ΘΜΙΑΣ ΕΚΠ/ΣΗΣ  ΑΧΑΪΑΣ</w:t>
                  </w:r>
                </w:p>
                <w:p w:rsidR="00EF6A65" w:rsidRPr="00BD67A9" w:rsidRDefault="00EF6A65" w:rsidP="00880C5B">
                  <w:pPr>
                    <w:rPr>
                      <w:rFonts w:ascii="Calibri" w:hAnsi="Calibri"/>
                      <w:b/>
                    </w:rPr>
                  </w:pPr>
                </w:p>
                <w:p w:rsidR="00EF6A65" w:rsidRPr="00BD67A9" w:rsidRDefault="00EF6A65" w:rsidP="00880C5B">
                  <w:pPr>
                    <w:spacing w:line="360" w:lineRule="auto"/>
                    <w:rPr>
                      <w:rFonts w:ascii="Calibri" w:hAnsi="Calibri"/>
                    </w:rPr>
                  </w:pPr>
                  <w:r w:rsidRPr="00BD67A9">
                    <w:rPr>
                      <w:rFonts w:ascii="Calibri" w:hAnsi="Calibri"/>
                    </w:rPr>
                    <w:t xml:space="preserve"> Παρακαλώ όπως με ορίσετε </w:t>
                  </w:r>
                  <w:r w:rsidRPr="00BD67A9">
                    <w:rPr>
                      <w:rFonts w:ascii="Calibri" w:hAnsi="Calibri"/>
                      <w:b/>
                    </w:rPr>
                    <w:t>επιτηρητή/τρια</w:t>
                  </w:r>
                  <w:r w:rsidRPr="00BD67A9">
                    <w:rPr>
                      <w:rFonts w:ascii="Calibri" w:hAnsi="Calibri"/>
                    </w:rPr>
                    <w:t xml:space="preserve"> στο διαγωνισμό για την απόκτηση </w:t>
                  </w:r>
                  <w:r w:rsidRPr="00BD67A9">
                    <w:rPr>
                      <w:rFonts w:ascii="Calibri" w:hAnsi="Calibri"/>
                      <w:b/>
                    </w:rPr>
                    <w:t>Κ.Π.Γ</w:t>
                  </w:r>
                  <w:r w:rsidRPr="00BD67A9">
                    <w:rPr>
                      <w:rFonts w:ascii="Calibri" w:hAnsi="Calibri"/>
                    </w:rPr>
                    <w:t xml:space="preserve">. που θα διεξαχθεί στις </w:t>
                  </w:r>
                  <w:r w:rsidRPr="008E34C0">
                    <w:rPr>
                      <w:rFonts w:ascii="Calibri" w:hAnsi="Calibri"/>
                      <w:b/>
                    </w:rPr>
                    <w:t>1</w:t>
                  </w:r>
                  <w:r>
                    <w:rPr>
                      <w:rFonts w:ascii="Calibri" w:hAnsi="Calibri"/>
                      <w:b/>
                    </w:rPr>
                    <w:t>2</w:t>
                  </w:r>
                  <w:r w:rsidRPr="008E34C0">
                    <w:rPr>
                      <w:rFonts w:ascii="Calibri" w:hAnsi="Calibri"/>
                      <w:b/>
                    </w:rPr>
                    <w:t xml:space="preserve"> &amp; 1</w:t>
                  </w:r>
                  <w:r>
                    <w:rPr>
                      <w:rFonts w:ascii="Calibri" w:hAnsi="Calibri"/>
                      <w:b/>
                    </w:rPr>
                    <w:t>3</w:t>
                  </w:r>
                  <w:r w:rsidRPr="00BD67A9">
                    <w:rPr>
                      <w:rFonts w:ascii="Calibri" w:hAnsi="Calibri"/>
                      <w:b/>
                    </w:rPr>
                    <w:t xml:space="preserve"> </w:t>
                  </w:r>
                  <w:r>
                    <w:rPr>
                      <w:rFonts w:ascii="Calibri" w:hAnsi="Calibri"/>
                      <w:b/>
                    </w:rPr>
                    <w:t>Νοεμβρίου</w:t>
                  </w:r>
                  <w:r w:rsidRPr="00BD67A9">
                    <w:rPr>
                      <w:rFonts w:ascii="Calibri" w:hAnsi="Calibri"/>
                      <w:b/>
                    </w:rPr>
                    <w:t xml:space="preserve"> 2016.</w:t>
                  </w:r>
                </w:p>
                <w:p w:rsidR="00EF6A65" w:rsidRPr="00BD67A9" w:rsidRDefault="00EF6A65" w:rsidP="00880C5B">
                  <w:pPr>
                    <w:jc w:val="both"/>
                    <w:rPr>
                      <w:rFonts w:ascii="Calibri" w:hAnsi="Calibri"/>
                    </w:rPr>
                  </w:pPr>
                </w:p>
                <w:p w:rsidR="00EF6A65" w:rsidRPr="00BD67A9" w:rsidRDefault="00EF6A65" w:rsidP="00880C5B">
                  <w:pPr>
                    <w:spacing w:line="360" w:lineRule="auto"/>
                    <w:jc w:val="both"/>
                    <w:rPr>
                      <w:rFonts w:ascii="Calibri" w:hAnsi="Calibri"/>
                    </w:rPr>
                  </w:pPr>
                  <w:r w:rsidRPr="00BD67A9">
                    <w:rPr>
                      <w:rFonts w:ascii="Calibri" w:hAnsi="Calibri"/>
                    </w:rPr>
                    <w:t xml:space="preserve">     Δηλώνω ότι :</w:t>
                  </w:r>
                </w:p>
                <w:p w:rsidR="00EF6A65" w:rsidRPr="00BD67A9" w:rsidRDefault="00EF6A65" w:rsidP="00880C5B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360"/>
                    </w:tabs>
                    <w:spacing w:line="360" w:lineRule="auto"/>
                    <w:ind w:hanging="540"/>
                    <w:jc w:val="both"/>
                    <w:rPr>
                      <w:rFonts w:ascii="Calibri" w:hAnsi="Calibri"/>
                    </w:rPr>
                  </w:pPr>
                  <w:r w:rsidRPr="00BD67A9">
                    <w:rPr>
                      <w:rFonts w:ascii="Calibri" w:hAnsi="Calibri"/>
                    </w:rPr>
                    <w:t>Δεν έχω συγγένεια μέχρι 3</w:t>
                  </w:r>
                  <w:r w:rsidRPr="00BD67A9">
                    <w:rPr>
                      <w:rFonts w:ascii="Calibri" w:hAnsi="Calibri"/>
                      <w:vertAlign w:val="superscript"/>
                    </w:rPr>
                    <w:t>ου</w:t>
                  </w:r>
                  <w:r w:rsidRPr="00BD67A9">
                    <w:rPr>
                      <w:rFonts w:ascii="Calibri" w:hAnsi="Calibri"/>
                    </w:rPr>
                    <w:t xml:space="preserve"> βαθμού </w:t>
                  </w:r>
                </w:p>
                <w:p w:rsidR="00EF6A65" w:rsidRPr="00BD67A9" w:rsidRDefault="00EF6A65" w:rsidP="00880C5B">
                  <w:pPr>
                    <w:spacing w:line="360" w:lineRule="auto"/>
                    <w:jc w:val="both"/>
                    <w:rPr>
                      <w:rFonts w:ascii="Calibri" w:hAnsi="Calibri"/>
                    </w:rPr>
                  </w:pPr>
                  <w:r w:rsidRPr="00BD67A9">
                    <w:rPr>
                      <w:rFonts w:ascii="Calibri" w:hAnsi="Calibri"/>
                    </w:rPr>
                    <w:t xml:space="preserve">      εξ΄ αίματος ή εξ’ αγχιστείας με </w:t>
                  </w:r>
                </w:p>
                <w:p w:rsidR="00EF6A65" w:rsidRPr="00BD67A9" w:rsidRDefault="00EF6A65" w:rsidP="00880C5B">
                  <w:pPr>
                    <w:spacing w:line="360" w:lineRule="auto"/>
                    <w:jc w:val="both"/>
                    <w:rPr>
                      <w:rFonts w:ascii="Calibri" w:hAnsi="Calibri"/>
                    </w:rPr>
                  </w:pPr>
                  <w:r w:rsidRPr="00BD67A9">
                    <w:rPr>
                      <w:rFonts w:ascii="Calibri" w:hAnsi="Calibri"/>
                    </w:rPr>
                    <w:t xml:space="preserve">      υποψήφιο που εξετάζεται στο ίδιο </w:t>
                  </w:r>
                  <w:r w:rsidRPr="00BD67A9">
                    <w:rPr>
                      <w:rFonts w:ascii="Calibri" w:hAnsi="Calibri"/>
                      <w:b/>
                    </w:rPr>
                    <w:t>Ε.Κ.</w:t>
                  </w:r>
                </w:p>
                <w:p w:rsidR="00EF6A65" w:rsidRPr="00BD67A9" w:rsidRDefault="00EF6A65" w:rsidP="00880C5B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360"/>
                    </w:tabs>
                    <w:spacing w:line="360" w:lineRule="auto"/>
                    <w:ind w:hanging="540"/>
                    <w:jc w:val="both"/>
                    <w:rPr>
                      <w:rFonts w:ascii="Calibri" w:hAnsi="Calibri"/>
                    </w:rPr>
                  </w:pPr>
                  <w:r w:rsidRPr="00BD67A9">
                    <w:rPr>
                      <w:rFonts w:ascii="Calibri" w:hAnsi="Calibri"/>
                    </w:rPr>
                    <w:t xml:space="preserve">Δεν έχω ειδικότητα </w:t>
                  </w:r>
                  <w:r w:rsidRPr="00BD67A9">
                    <w:rPr>
                      <w:rFonts w:ascii="Calibri" w:hAnsi="Calibri"/>
                      <w:b/>
                    </w:rPr>
                    <w:t>ΠΕ05</w:t>
                  </w:r>
                  <w:r w:rsidRPr="00BD67A9">
                    <w:rPr>
                      <w:rFonts w:ascii="Calibri" w:hAnsi="Calibri"/>
                    </w:rPr>
                    <w:t xml:space="preserve"> ή </w:t>
                  </w:r>
                  <w:r w:rsidRPr="00BD67A9">
                    <w:rPr>
                      <w:rFonts w:ascii="Calibri" w:hAnsi="Calibri"/>
                      <w:b/>
                    </w:rPr>
                    <w:t>ΠΕ06</w:t>
                  </w:r>
                  <w:r w:rsidRPr="00BD67A9">
                    <w:rPr>
                      <w:rFonts w:ascii="Calibri" w:hAnsi="Calibri"/>
                    </w:rPr>
                    <w:t xml:space="preserve"> ή </w:t>
                  </w:r>
                  <w:r w:rsidRPr="00BD67A9">
                    <w:rPr>
                      <w:rFonts w:ascii="Calibri" w:hAnsi="Calibri"/>
                      <w:b/>
                    </w:rPr>
                    <w:t xml:space="preserve">ΠΕ07 </w:t>
                  </w:r>
                  <w:r w:rsidRPr="00BD67A9">
                    <w:rPr>
                      <w:rFonts w:ascii="Calibri" w:hAnsi="Calibri"/>
                    </w:rPr>
                    <w:t>ή</w:t>
                  </w:r>
                  <w:r w:rsidRPr="00BD67A9">
                    <w:rPr>
                      <w:rFonts w:ascii="Calibri" w:hAnsi="Calibri"/>
                      <w:b/>
                    </w:rPr>
                    <w:t xml:space="preserve"> ΠΕ34</w:t>
                  </w:r>
                </w:p>
                <w:p w:rsidR="00EF6A65" w:rsidRPr="00BD67A9" w:rsidRDefault="00EF6A65" w:rsidP="00880C5B">
                  <w:pPr>
                    <w:numPr>
                      <w:ilvl w:val="0"/>
                      <w:numId w:val="1"/>
                    </w:numPr>
                    <w:tabs>
                      <w:tab w:val="clear" w:pos="720"/>
                      <w:tab w:val="num" w:pos="360"/>
                    </w:tabs>
                    <w:spacing w:line="360" w:lineRule="auto"/>
                    <w:ind w:left="360" w:hanging="180"/>
                    <w:jc w:val="both"/>
                    <w:rPr>
                      <w:rFonts w:ascii="Calibri" w:hAnsi="Calibri"/>
                    </w:rPr>
                  </w:pPr>
                  <w:r w:rsidRPr="00BD67A9">
                    <w:rPr>
                      <w:rFonts w:ascii="Calibri" w:hAnsi="Calibri"/>
                    </w:rPr>
                    <w:t>Δεν έχω επάρκεια ξένης γλώσσας.</w:t>
                  </w:r>
                </w:p>
                <w:p w:rsidR="00EF6A65" w:rsidRPr="00BD67A9" w:rsidRDefault="00EF6A65" w:rsidP="00880C5B">
                  <w:pPr>
                    <w:spacing w:line="360" w:lineRule="auto"/>
                    <w:rPr>
                      <w:rFonts w:ascii="Calibri" w:hAnsi="Calibri"/>
                    </w:rPr>
                  </w:pPr>
                </w:p>
                <w:p w:rsidR="00EF6A65" w:rsidRDefault="00EF6A65" w:rsidP="00880C5B"/>
                <w:p w:rsidR="00EF6A65" w:rsidRDefault="00EF6A65" w:rsidP="00880C5B"/>
                <w:p w:rsidR="00EF6A65" w:rsidRDefault="00EF6A65" w:rsidP="00880C5B">
                  <w:r>
                    <w:t xml:space="preserve">      Ο/Η  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Αιτ…………………………</w:t>
                  </w:r>
                </w:p>
                <w:p w:rsidR="00EF6A65" w:rsidRDefault="00EF6A65" w:rsidP="00880C5B"/>
                <w:p w:rsidR="00EF6A65" w:rsidRDefault="00EF6A65" w:rsidP="00880C5B"/>
                <w:p w:rsidR="00EF6A65" w:rsidRDefault="00EF6A65" w:rsidP="00880C5B"/>
                <w:p w:rsidR="00EF6A65" w:rsidRDefault="00EF6A65" w:rsidP="00880C5B"/>
                <w:p w:rsidR="00EF6A65" w:rsidRDefault="00EF6A65" w:rsidP="00880C5B"/>
                <w:p w:rsidR="00EF6A65" w:rsidRDefault="00EF6A65" w:rsidP="00880C5B"/>
                <w:p w:rsidR="00EF6A65" w:rsidRDefault="00EF6A65" w:rsidP="00880C5B"/>
                <w:p w:rsidR="00EF6A65" w:rsidRPr="00093D70" w:rsidRDefault="00EF6A65" w:rsidP="00880C5B">
                  <w:r>
                    <w:t xml:space="preserve"> </w:t>
                  </w:r>
                  <w:r>
                    <w:tab/>
                  </w:r>
                  <w:r>
                    <w:tab/>
                  </w:r>
                </w:p>
                <w:p w:rsidR="00EF6A65" w:rsidRPr="00093D70" w:rsidRDefault="00EF6A65" w:rsidP="00880C5B"/>
              </w:txbxContent>
            </v:textbox>
            <w10:wrap type="through"/>
          </v:shape>
        </w:pict>
      </w:r>
      <w:r>
        <w:rPr>
          <w:noProof/>
        </w:rPr>
        <w:pict>
          <v:shape id="_x0000_s1027" type="#_x0000_t202" style="position:absolute;margin-left:-18pt;margin-top:27.55pt;width:3in;height:420.6pt;z-index:251658752" wrapcoords="-69 0 -69 21559 21600 21559 21600 0 -69 0" stroked="f">
            <v:textbox style="mso-next-textbox:#_x0000_s1027">
              <w:txbxContent>
                <w:p w:rsidR="00EF6A65" w:rsidRPr="00BD67A9" w:rsidRDefault="00EF6A65" w:rsidP="008C012F">
                  <w:pPr>
                    <w:jc w:val="center"/>
                    <w:rPr>
                      <w:rFonts w:ascii="Calibri" w:hAnsi="Calibri"/>
                      <w:b/>
                      <w:sz w:val="22"/>
                      <w:szCs w:val="22"/>
                      <w:u w:val="single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  <w:u w:val="single"/>
                    </w:rPr>
                    <w:t>ΑΙΤΗΣΗ-ΔΗΛΩΣΗ</w:t>
                  </w:r>
                </w:p>
                <w:p w:rsidR="00EF6A65" w:rsidRPr="00BD67A9" w:rsidRDefault="00EF6A65" w:rsidP="008C012F">
                  <w:pPr>
                    <w:jc w:val="center"/>
                    <w:rPr>
                      <w:rFonts w:ascii="Calibri" w:hAnsi="Calibri"/>
                      <w:b/>
                      <w:sz w:val="22"/>
                      <w:szCs w:val="22"/>
                      <w:u w:val="single"/>
                    </w:rPr>
                  </w:pPr>
                </w:p>
                <w:p w:rsidR="00EF6A65" w:rsidRPr="00BD67A9" w:rsidRDefault="00EF6A65" w:rsidP="008C012F">
                  <w:pPr>
                    <w:jc w:val="center"/>
                    <w:rPr>
                      <w:rFonts w:ascii="Calibri" w:hAnsi="Calibri"/>
                      <w:b/>
                      <w:sz w:val="22"/>
                      <w:szCs w:val="22"/>
                      <w:u w:val="single"/>
                    </w:rPr>
                  </w:pP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ΕΠΩΝΥΜΟ: ……………………………………………..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ΟΝΟΜΑ: ………………………………………………….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ΟΝΟΜΑ ΠΑΤΕΡΑ: …………………………………….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ΚΛΑΔΟΣ: ………………………………………………….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ΒΑΘΜΟΣ: ………………………………………………..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ΣΧΟΛΕΙΟ: …………………………………………………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( που υπηρετεί)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Δ/ΝΣΗ ΚΑΤΟΙΚΙΑΣ: .................................................................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…………………………………………………………………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ΤΗΛ. ΣΧΟΛΕΙΟΥ: ………………………………………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ΤΗΛ. ΟΙΚΙΑΣ: ……………………………………………</w:t>
                  </w:r>
                </w:p>
                <w:p w:rsidR="00EF6A65" w:rsidRPr="00BD67A9" w:rsidRDefault="00EF6A65" w:rsidP="008C012F">
                  <w:pPr>
                    <w:spacing w:line="360" w:lineRule="auto"/>
                    <w:rPr>
                      <w:rFonts w:ascii="Calibri" w:hAnsi="Calibri"/>
                      <w:b/>
                      <w:sz w:val="22"/>
                      <w:szCs w:val="22"/>
                    </w:rPr>
                  </w:pPr>
                  <w:r w:rsidRPr="00BD67A9">
                    <w:rPr>
                      <w:rFonts w:ascii="Calibri" w:hAnsi="Calibri"/>
                      <w:b/>
                      <w:sz w:val="22"/>
                      <w:szCs w:val="22"/>
                    </w:rPr>
                    <w:t>ΚΙΝΗΤΟ:……………………………………………………</w:t>
                  </w:r>
                </w:p>
                <w:p w:rsidR="00EF6A65" w:rsidRDefault="00EF6A65" w:rsidP="00CD1490">
                  <w:pPr>
                    <w:spacing w:line="360" w:lineRule="auto"/>
                    <w:rPr>
                      <w:b/>
                      <w:sz w:val="20"/>
                      <w:szCs w:val="20"/>
                    </w:rPr>
                  </w:pPr>
                </w:p>
                <w:p w:rsidR="00EF6A65" w:rsidRDefault="00EF6A65" w:rsidP="00637EFF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EF6A65" w:rsidRDefault="00EF6A65" w:rsidP="00637EFF">
                  <w:pPr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  <w10:wrap type="through"/>
          </v:shape>
        </w:pict>
      </w:r>
    </w:p>
    <w:p w:rsidR="00EF6A65" w:rsidRDefault="00EF6A65" w:rsidP="00880C5B">
      <w:r>
        <w:rPr>
          <w:noProof/>
        </w:rPr>
        <w:pict>
          <v:shape id="_x0000_s1028" type="#_x0000_t202" style="position:absolute;margin-left:-9pt;margin-top:5.9pt;width:243pt;height:445.85pt;z-index:251657728" wrapcoords="-69 0 -69 21559 21600 21559 21600 0 -69 0" stroked="f">
            <v:textbox style="mso-next-textbox:#_x0000_s1028">
              <w:txbxContent>
                <w:p w:rsidR="00EF6A65" w:rsidRDefault="00EF6A65" w:rsidP="00880C5B">
                  <w:pPr>
                    <w:jc w:val="center"/>
                    <w:rPr>
                      <w:b/>
                      <w:sz w:val="22"/>
                      <w:szCs w:val="22"/>
                      <w:u w:val="single"/>
                    </w:rPr>
                  </w:pPr>
                </w:p>
                <w:p w:rsidR="00EF6A65" w:rsidRDefault="00EF6A65" w:rsidP="00880C5B">
                  <w:pPr>
                    <w:jc w:val="center"/>
                    <w:rPr>
                      <w:b/>
                      <w:sz w:val="22"/>
                      <w:szCs w:val="22"/>
                      <w:u w:val="single"/>
                    </w:rPr>
                  </w:pPr>
                </w:p>
                <w:p w:rsidR="00EF6A65" w:rsidRDefault="00EF6A65" w:rsidP="00880C5B">
                  <w:pPr>
                    <w:jc w:val="center"/>
                    <w:rPr>
                      <w:b/>
                      <w:sz w:val="22"/>
                      <w:szCs w:val="22"/>
                      <w:u w:val="single"/>
                    </w:rPr>
                  </w:pPr>
                </w:p>
                <w:p w:rsidR="00EF6A65" w:rsidRPr="005A1562" w:rsidRDefault="00EF6A65" w:rsidP="00880C5B">
                  <w:pPr>
                    <w:jc w:val="center"/>
                    <w:rPr>
                      <w:b/>
                      <w:sz w:val="22"/>
                      <w:szCs w:val="22"/>
                      <w:u w:val="single"/>
                    </w:rPr>
                  </w:pPr>
                  <w:r w:rsidRPr="005A1562">
                    <w:rPr>
                      <w:b/>
                      <w:sz w:val="22"/>
                      <w:szCs w:val="22"/>
                      <w:u w:val="single"/>
                    </w:rPr>
                    <w:t>ΑΙΤΗΣΗ-ΔΗΛΩΣΗ</w:t>
                  </w:r>
                </w:p>
                <w:p w:rsidR="00EF6A65" w:rsidRDefault="00EF6A65" w:rsidP="00880C5B">
                  <w:pPr>
                    <w:jc w:val="center"/>
                    <w:rPr>
                      <w:b/>
                      <w:u w:val="single"/>
                    </w:rPr>
                  </w:pPr>
                </w:p>
                <w:p w:rsidR="00EF6A65" w:rsidRDefault="00EF6A65" w:rsidP="00880C5B">
                  <w:pPr>
                    <w:jc w:val="center"/>
                    <w:rPr>
                      <w:b/>
                      <w:u w:val="single"/>
                    </w:rPr>
                  </w:pPr>
                </w:p>
                <w:p w:rsidR="00EF6A65" w:rsidRPr="005A1562" w:rsidRDefault="00EF6A65" w:rsidP="008B2C48">
                  <w:pPr>
                    <w:rPr>
                      <w:b/>
                      <w:sz w:val="22"/>
                      <w:szCs w:val="22"/>
                    </w:rPr>
                  </w:pPr>
                  <w:r w:rsidRPr="005A1562">
                    <w:rPr>
                      <w:b/>
                      <w:sz w:val="22"/>
                      <w:szCs w:val="22"/>
                    </w:rPr>
                    <w:t>ΕΠΩΝΥΜΟ</w:t>
                  </w:r>
                </w:p>
                <w:p w:rsidR="00EF6A65" w:rsidRPr="005A1562" w:rsidRDefault="00EF6A65" w:rsidP="00880C5B">
                  <w:pPr>
                    <w:spacing w:line="360" w:lineRule="auto"/>
                    <w:rPr>
                      <w:b/>
                      <w:sz w:val="22"/>
                      <w:szCs w:val="22"/>
                    </w:rPr>
                  </w:pPr>
                  <w:r w:rsidRPr="005A1562">
                    <w:rPr>
                      <w:b/>
                      <w:sz w:val="22"/>
                      <w:szCs w:val="22"/>
                    </w:rPr>
                    <w:t>Μόνιμος</w:t>
                  </w:r>
                  <w:r w:rsidRPr="005A1562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ab/>
                  </w:r>
                  <w:r w:rsidRPr="005A1562">
                    <w:rPr>
                      <w:b/>
                      <w:sz w:val="22"/>
                      <w:szCs w:val="22"/>
                    </w:rPr>
                    <w:t>(………)</w:t>
                  </w:r>
                </w:p>
                <w:p w:rsidR="00EF6A65" w:rsidRPr="005A1562" w:rsidRDefault="00EF6A65" w:rsidP="00880C5B">
                  <w:pPr>
                    <w:spacing w:line="360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Αναπληρωτής</w:t>
                  </w:r>
                  <w:r>
                    <w:rPr>
                      <w:b/>
                      <w:sz w:val="22"/>
                      <w:szCs w:val="22"/>
                    </w:rPr>
                    <w:tab/>
                  </w:r>
                  <w:r w:rsidRPr="005A1562">
                    <w:rPr>
                      <w:b/>
                      <w:sz w:val="22"/>
                      <w:szCs w:val="22"/>
                    </w:rPr>
                    <w:t>(………)</w:t>
                  </w:r>
                </w:p>
                <w:p w:rsidR="00EF6A65" w:rsidRPr="005A1562" w:rsidRDefault="00EF6A65" w:rsidP="00880C5B">
                  <w:pPr>
                    <w:spacing w:line="360" w:lineRule="auto"/>
                    <w:rPr>
                      <w:b/>
                      <w:sz w:val="22"/>
                      <w:szCs w:val="22"/>
                    </w:rPr>
                  </w:pPr>
                  <w:r w:rsidRPr="005A1562">
                    <w:rPr>
                      <w:b/>
                      <w:sz w:val="22"/>
                      <w:szCs w:val="22"/>
                    </w:rPr>
                    <w:t>Ωρομίσθιος</w:t>
                  </w:r>
                  <w:r w:rsidRPr="005A1562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ab/>
                  </w:r>
                  <w:r w:rsidRPr="005A1562">
                    <w:rPr>
                      <w:b/>
                      <w:sz w:val="22"/>
                      <w:szCs w:val="22"/>
                    </w:rPr>
                    <w:t>(………)</w:t>
                  </w:r>
                </w:p>
                <w:p w:rsidR="00EF6A65" w:rsidRPr="005A1562" w:rsidRDefault="00EF6A65" w:rsidP="00880C5B">
                  <w:pPr>
                    <w:spacing w:line="360" w:lineRule="auto"/>
                    <w:ind w:firstLine="720"/>
                    <w:rPr>
                      <w:b/>
                      <w:sz w:val="22"/>
                      <w:szCs w:val="22"/>
                    </w:rPr>
                  </w:pPr>
                </w:p>
                <w:p w:rsidR="00EF6A65" w:rsidRPr="005A1562" w:rsidRDefault="00EF6A65" w:rsidP="008B2C48">
                  <w:pPr>
                    <w:rPr>
                      <w:b/>
                      <w:sz w:val="22"/>
                      <w:szCs w:val="22"/>
                    </w:rPr>
                  </w:pPr>
                  <w:r w:rsidRPr="005A1562">
                    <w:rPr>
                      <w:b/>
                      <w:sz w:val="22"/>
                      <w:szCs w:val="22"/>
                    </w:rPr>
                    <w:t xml:space="preserve">ΣΧΟΛΕΙΟ: </w:t>
                  </w:r>
                </w:p>
                <w:p w:rsidR="00EF6A65" w:rsidRPr="005A1562" w:rsidRDefault="00EF6A65" w:rsidP="00880C5B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EF6A65" w:rsidRDefault="00EF6A65" w:rsidP="00880C5B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EF6A65" w:rsidRDefault="00EF6A65" w:rsidP="00880C5B">
                  <w:pPr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  <w10:wrap type="through"/>
          </v:shape>
        </w:pict>
      </w:r>
    </w:p>
    <w:p w:rsidR="00EF6A65" w:rsidRDefault="00EF6A65" w:rsidP="00880C5B"/>
    <w:p w:rsidR="00EF6A65" w:rsidRDefault="00EF6A65" w:rsidP="00880C5B"/>
    <w:p w:rsidR="00EF6A65" w:rsidRDefault="00EF6A65" w:rsidP="00880C5B"/>
    <w:p w:rsidR="00EF6A65" w:rsidRDefault="00EF6A65" w:rsidP="00880C5B"/>
    <w:p w:rsidR="00EF6A65" w:rsidRDefault="00EF6A65" w:rsidP="00880C5B"/>
    <w:p w:rsidR="00EF6A65" w:rsidRPr="00093D70" w:rsidRDefault="00EF6A65" w:rsidP="00880C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6A65" w:rsidRDefault="00EF6A65" w:rsidP="00880C5B"/>
    <w:p w:rsidR="00EF6A65" w:rsidRDefault="00EF6A65" w:rsidP="00880C5B">
      <w:pPr>
        <w:rPr>
          <w:b/>
          <w:sz w:val="22"/>
          <w:szCs w:val="22"/>
        </w:rPr>
      </w:pPr>
    </w:p>
    <w:p w:rsidR="00EF6A65" w:rsidRDefault="00EF6A65" w:rsidP="00880C5B">
      <w:pPr>
        <w:rPr>
          <w:rFonts w:ascii="Times New Roman" w:hAnsi="Times New Roman" w:cs="Times New Roman"/>
          <w:b/>
          <w:sz w:val="22"/>
          <w:szCs w:val="22"/>
        </w:rPr>
      </w:pPr>
    </w:p>
    <w:p w:rsidR="00EF6A65" w:rsidRDefault="00EF6A65" w:rsidP="00880C5B">
      <w:pPr>
        <w:rPr>
          <w:rFonts w:ascii="Times New Roman" w:hAnsi="Times New Roman" w:cs="Times New Roman"/>
          <w:b/>
          <w:sz w:val="22"/>
          <w:szCs w:val="22"/>
        </w:rPr>
      </w:pPr>
    </w:p>
    <w:p w:rsidR="00EF6A65" w:rsidRDefault="00EF6A65" w:rsidP="00880C5B">
      <w:pPr>
        <w:rPr>
          <w:rFonts w:ascii="Times New Roman" w:hAnsi="Times New Roman" w:cs="Times New Roman"/>
          <w:b/>
          <w:sz w:val="22"/>
          <w:szCs w:val="22"/>
        </w:rPr>
      </w:pPr>
    </w:p>
    <w:p w:rsidR="00EF6A65" w:rsidRDefault="00EF6A65" w:rsidP="00880C5B">
      <w:pPr>
        <w:jc w:val="both"/>
        <w:rPr>
          <w:rFonts w:ascii="Times New Roman" w:hAnsi="Times New Roman" w:cs="Times New Roman"/>
          <w:b/>
        </w:rPr>
      </w:pPr>
    </w:p>
    <w:p w:rsidR="00EF6A65" w:rsidRDefault="00EF6A65"/>
    <w:sectPr w:rsidR="00EF6A65" w:rsidSect="0023554B">
      <w:pgSz w:w="11906" w:h="16838"/>
      <w:pgMar w:top="1080" w:right="128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24820"/>
    <w:multiLevelType w:val="hybridMultilevel"/>
    <w:tmpl w:val="8328F4D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56E7C30"/>
    <w:multiLevelType w:val="hybridMultilevel"/>
    <w:tmpl w:val="09B250F6"/>
    <w:lvl w:ilvl="0" w:tplc="466E41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C5B"/>
    <w:rsid w:val="00093D70"/>
    <w:rsid w:val="00183644"/>
    <w:rsid w:val="00197F6C"/>
    <w:rsid w:val="001B440D"/>
    <w:rsid w:val="001C4A20"/>
    <w:rsid w:val="0023554B"/>
    <w:rsid w:val="003F24D5"/>
    <w:rsid w:val="00431456"/>
    <w:rsid w:val="005A1562"/>
    <w:rsid w:val="005B6745"/>
    <w:rsid w:val="005F4D82"/>
    <w:rsid w:val="00637EFF"/>
    <w:rsid w:val="006836BE"/>
    <w:rsid w:val="006A64EB"/>
    <w:rsid w:val="0073474F"/>
    <w:rsid w:val="008325D0"/>
    <w:rsid w:val="00880C5B"/>
    <w:rsid w:val="008B2C48"/>
    <w:rsid w:val="008C012F"/>
    <w:rsid w:val="008D460B"/>
    <w:rsid w:val="008E34C0"/>
    <w:rsid w:val="0090543A"/>
    <w:rsid w:val="009206D3"/>
    <w:rsid w:val="00A7182A"/>
    <w:rsid w:val="00BD67A9"/>
    <w:rsid w:val="00BE51E4"/>
    <w:rsid w:val="00CD1490"/>
    <w:rsid w:val="00D358A6"/>
    <w:rsid w:val="00D51F79"/>
    <w:rsid w:val="00E62F1E"/>
    <w:rsid w:val="00E86B8C"/>
    <w:rsid w:val="00EF6A65"/>
    <w:rsid w:val="00F268B7"/>
    <w:rsid w:val="00F93AAF"/>
    <w:rsid w:val="00FB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0C5B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80C5B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880C5B"/>
    <w:pPr>
      <w:spacing w:after="160" w:line="240" w:lineRule="exact"/>
    </w:pPr>
    <w:rPr>
      <w:rFonts w:cs="Times New Roman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E51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2B"/>
    <w:rPr>
      <w:rFonts w:cs="Arial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5</Words>
  <Characters>32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testware user</dc:creator>
  <cp:keywords/>
  <dc:description/>
  <cp:lastModifiedBy>vlasopoulou</cp:lastModifiedBy>
  <cp:revision>22</cp:revision>
  <cp:lastPrinted>2012-04-02T08:23:00Z</cp:lastPrinted>
  <dcterms:created xsi:type="dcterms:W3CDTF">2012-10-10T06:58:00Z</dcterms:created>
  <dcterms:modified xsi:type="dcterms:W3CDTF">2016-09-20T08:38:00Z</dcterms:modified>
</cp:coreProperties>
</file>